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D5E57" w14:textId="553FB427" w:rsidR="0096799A" w:rsidRDefault="0096799A" w:rsidP="0096799A">
      <w:pPr>
        <w:pStyle w:val="NoSpacing"/>
      </w:pPr>
      <w:r w:rsidRPr="0096799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2E6548" wp14:editId="1FBEBB98">
                <wp:simplePos x="0" y="0"/>
                <wp:positionH relativeFrom="margin">
                  <wp:posOffset>1727835</wp:posOffset>
                </wp:positionH>
                <wp:positionV relativeFrom="margin">
                  <wp:posOffset>-152273</wp:posOffset>
                </wp:positionV>
                <wp:extent cx="4582795" cy="1370330"/>
                <wp:effectExtent l="0" t="0" r="8255" b="0"/>
                <wp:wrapSquare wrapText="bothSides"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123122-57EE-424E-B75E-C21D34639A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795" cy="1370330"/>
                          <a:chOff x="0" y="0"/>
                          <a:chExt cx="4583352" cy="1370901"/>
                        </a:xfrm>
                      </wpg:grpSpPr>
                      <wps:wsp>
                        <wps:cNvPr id="2" name="Oval 2">
                          <a:extLst>
                            <a:ext uri="{FF2B5EF4-FFF2-40B4-BE49-F238E27FC236}">
                              <a16:creationId xmlns:a16="http://schemas.microsoft.com/office/drawing/2014/main" id="{FE7FB5E0-5D56-4F10-8299-C4ABE4F9E604}"/>
                            </a:ext>
                          </a:extLst>
                        </wps:cNvPr>
                        <wps:cNvSpPr/>
                        <wps:spPr>
                          <a:xfrm>
                            <a:off x="0" y="10986"/>
                            <a:ext cx="1270257" cy="1270257"/>
                          </a:xfrm>
                          <a:prstGeom prst="ellipse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CA68D8E9-9AC0-4F97-8F69-E5A00F7CBA2A}"/>
                            </a:ext>
                          </a:extLst>
                        </wps:cNvPr>
                        <wps:cNvSpPr/>
                        <wps:spPr>
                          <a:xfrm>
                            <a:off x="1138767" y="13931"/>
                            <a:ext cx="1270257" cy="1270257"/>
                          </a:xfrm>
                          <a:prstGeom prst="ellipse">
                            <a:avLst/>
                          </a:prstGeom>
                          <a:solidFill>
                            <a:srgbClr val="8BC63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Oval 4">
                          <a:extLst>
                            <a:ext uri="{FF2B5EF4-FFF2-40B4-BE49-F238E27FC236}">
                              <a16:creationId xmlns:a16="http://schemas.microsoft.com/office/drawing/2014/main" id="{351D6115-B28F-4189-9E90-D4F69FCCF860}"/>
                            </a:ext>
                          </a:extLst>
                        </wps:cNvPr>
                        <wps:cNvSpPr/>
                        <wps:spPr>
                          <a:xfrm>
                            <a:off x="2236095" y="37551"/>
                            <a:ext cx="1270257" cy="1270257"/>
                          </a:xfrm>
                          <a:prstGeom prst="ellipse">
                            <a:avLst/>
                          </a:prstGeom>
                          <a:solidFill>
                            <a:srgbClr val="36A0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Oval 5">
                          <a:extLst>
                            <a:ext uri="{FF2B5EF4-FFF2-40B4-BE49-F238E27FC236}">
                              <a16:creationId xmlns:a16="http://schemas.microsoft.com/office/drawing/2014/main" id="{5CD27D8C-1F04-4245-87C7-85047880769C}"/>
                            </a:ext>
                          </a:extLst>
                        </wps:cNvPr>
                        <wps:cNvSpPr/>
                        <wps:spPr>
                          <a:xfrm>
                            <a:off x="3313095" y="10986"/>
                            <a:ext cx="1270257" cy="1270257"/>
                          </a:xfrm>
                          <a:prstGeom prst="ellipse">
                            <a:avLst/>
                          </a:prstGeom>
                          <a:solidFill>
                            <a:srgbClr val="9C5D9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B3F4F818-82D6-43A5-B1F2-7AC73215C9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6" t="5454" r="81515" b="76768"/>
                          <a:stretch/>
                        </pic:blipFill>
                        <pic:spPr>
                          <a:xfrm>
                            <a:off x="1461115" y="35259"/>
                            <a:ext cx="678873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A85FCD65-2F5A-4E78-9C4B-8C69017E72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5" t="24444" r="80992" b="57778"/>
                          <a:stretch/>
                        </pic:blipFill>
                        <pic:spPr>
                          <a:xfrm>
                            <a:off x="2407614" y="80080"/>
                            <a:ext cx="845124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:a16="http://schemas.microsoft.com/office/drawing/2014/main" id="{34B19FA3-887E-4CBB-BB4C-AA76FCA308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5" t="4848" r="61194" b="77374"/>
                          <a:stretch/>
                        </pic:blipFill>
                        <pic:spPr>
                          <a:xfrm>
                            <a:off x="109038" y="0"/>
                            <a:ext cx="969817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4A4BFA7B-52B3-4430-A02D-CC010C2089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39" t="24848" r="42020" b="57374"/>
                          <a:stretch/>
                        </pic:blipFill>
                        <pic:spPr>
                          <a:xfrm>
                            <a:off x="3470140" y="151701"/>
                            <a:ext cx="969817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DBDD1" id="Group 39" o:spid="_x0000_s1026" style="position:absolute;margin-left:136.05pt;margin-top:-12pt;width:360.85pt;height:107.9pt;z-index:251658240;mso-position-horizontal-relative:margin;mso-position-vertical-relative:margin" coordsize="45833,13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q3+taTpQDarqltbBvu/aLhUz+ZFR2XiTw/qcnkabrlncSf3ILpHP5A0AX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Gbm3EwtjcR+Yy5Ee4biPXFSUAF&#10;FIWUDJYUoYEZB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KAAAAAAAAACEA09xMkT3EAwA9xAMAFQAAAGRycy9tZWRpYS9pbWFnZTIuanBlZ//Y/+AA&#10;EEpGSUYAAQEBANwA3AAA/9sAQwACAQEBAQECAQEBAgICAgIEAwICAgIFBAQDBAYFBgYGBQYGBgcJ&#10;CAYHCQcGBggLCAkKCgoKCgYICwwLCgwJCgoK/9sAQwECAgICAgIFAwMFCgcGBwoKCgoKCgoKCgoK&#10;CgoKCgoKCgoKCgoKCgoKCgoKCgoKCgoKCgoKCgoKCgoKCgoKCgoK/8AAEQgGcQZ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D0oAKKp6hrmk6Vg6rqttbBuB9ouFT+Zptl4i0L&#10;VH8rTdbs7hx/Db3SOfyBoAvUUA5G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Y4&#10;GaACio47i3edoEuEMijLR7huHvipKACikLKOppQQeh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06CiiigAooooAKKKKACiiigAooooAKKKKACii&#10;igAooooAKKKKACiiigAooooAKKKKACiiigAooooAKKKKACjr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">
                <v:oval id="Oval 2" o:spid="_x0000_s1027" style="position:absolute;top:109;width:12702;height:1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" fillcolor="#ff6c00" stroked="f" strokeweight="2pt"/>
                <v:oval id="Oval 3" o:spid="_x0000_s1028" style="position:absolute;left:11387;top:139;width:12703;height:12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" fillcolor="#8bc63b" stroked="f" strokeweight="2pt"/>
                <v:oval id="Oval 4" o:spid="_x0000_s1029" style="position:absolute;left:22360;top:375;width:12703;height:1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" fillcolor="#36a0d1" stroked="f" strokeweight="2pt"/>
                <v:oval id="Oval 5" o:spid="_x0000_s1030" style="position:absolute;left:33130;top:109;width:12703;height:1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" fillcolor="#9c5d90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1" type="#_x0000_t75" style="position:absolute;left:14611;top:352;width:678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">
                  <v:imagedata r:id="rId9" o:title="" croptop="3574f" cropbottom="50311f" cropleft="5627f" cropright="53422f" chromakey="white"/>
                </v:shape>
                <v:shape id="Picture 7" o:spid="_x0000_s1032" type="#_x0000_t75" style="position:absolute;left:24076;top:800;width:845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">
                  <v:imagedata r:id="rId9" o:title="" croptop="16020f" cropbottom="37865f" cropleft="4381f" cropright="53079f" chromakey="white"/>
                </v:shape>
                <v:shape id="Picture 8" o:spid="_x0000_s1033" type="#_x0000_t75" style="position:absolute;left:1090;width:969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">
                  <v:imagedata r:id="rId9" o:title="" croptop="3177f" cropbottom="50708f" cropleft="16164f" cropright="40104f" chromakey="white"/>
                </v:shape>
                <v:shape id="Picture 9" o:spid="_x0000_s1034" type="#_x0000_t75" style="position:absolute;left:34701;top:1517;width:969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">
                  <v:imagedata r:id="rId10" o:title="" croptop="16284f" cropbottom="37601f" cropleft="28730f" cropright="27538f" chromakey="white"/>
                </v:shape>
                <w10:wrap type="square" anchorx="margin" anchory="margin"/>
              </v:group>
            </w:pict>
          </mc:Fallback>
        </mc:AlternateContent>
      </w:r>
    </w:p>
    <w:p w14:paraId="025DC256" w14:textId="77777777" w:rsidR="0096799A" w:rsidRDefault="0096799A" w:rsidP="0096799A">
      <w:pPr>
        <w:pStyle w:val="NoSpacing"/>
      </w:pPr>
    </w:p>
    <w:p w14:paraId="0E7B97F5" w14:textId="0B5CE3AB" w:rsidR="0096799A" w:rsidRDefault="007B235A" w:rsidP="0096799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5FF1A" wp14:editId="3D857279">
                <wp:simplePos x="0" y="0"/>
                <wp:positionH relativeFrom="column">
                  <wp:posOffset>2873375</wp:posOffset>
                </wp:positionH>
                <wp:positionV relativeFrom="page">
                  <wp:posOffset>1425484</wp:posOffset>
                </wp:positionV>
                <wp:extent cx="1654175" cy="2113734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2113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6D758C" w14:textId="2C854FEC" w:rsidR="007B235A" w:rsidRPr="007B235A" w:rsidRDefault="007B235A" w:rsidP="007B235A">
                            <w:pPr>
                              <w:pStyle w:val="NoSpacing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00B0F0"/>
                                <w:sz w:val="300"/>
                                <w:szCs w:val="300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35A">
                              <w:rPr>
                                <w:rFonts w:ascii="Edwardian Script ITC" w:hAnsi="Edwardian Script ITC"/>
                                <w:b/>
                                <w:noProof/>
                                <w:color w:val="00B0F0"/>
                                <w:sz w:val="300"/>
                                <w:szCs w:val="300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5FF1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26.25pt;margin-top:112.25pt;width:130.25pt;height:1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" filled="f" stroked="f">
                <v:fill o:detectmouseclick="t"/>
                <v:textbox>
                  <w:txbxContent>
                    <w:p w14:paraId="4B6D758C" w14:textId="2C854FEC" w:rsidR="007B235A" w:rsidRPr="007B235A" w:rsidRDefault="007B235A" w:rsidP="007B235A">
                      <w:pPr>
                        <w:pStyle w:val="NoSpacing"/>
                        <w:rPr>
                          <w:rFonts w:ascii="Edwardian Script ITC" w:hAnsi="Edwardian Script ITC"/>
                          <w:b/>
                          <w:noProof/>
                          <w:color w:val="00B0F0"/>
                          <w:sz w:val="300"/>
                          <w:szCs w:val="300"/>
                          <w:lang w:val="fr-CA"/>
                          <w14:shadow w14:blurRad="1270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35A">
                        <w:rPr>
                          <w:rFonts w:ascii="Edwardian Script ITC" w:hAnsi="Edwardian Script ITC"/>
                          <w:b/>
                          <w:noProof/>
                          <w:color w:val="00B0F0"/>
                          <w:sz w:val="300"/>
                          <w:szCs w:val="300"/>
                          <w:lang w:val="fr-CA"/>
                          <w14:shadow w14:blurRad="1270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872EFF0" w14:textId="3994CC26" w:rsidR="0096799A" w:rsidRDefault="0096799A" w:rsidP="0096799A">
      <w:pPr>
        <w:pStyle w:val="NoSpacing"/>
      </w:pPr>
    </w:p>
    <w:p w14:paraId="11A4213C" w14:textId="051D7452" w:rsidR="0096799A" w:rsidRDefault="0096799A" w:rsidP="0096799A">
      <w:pPr>
        <w:pStyle w:val="NoSpacing"/>
      </w:pPr>
    </w:p>
    <w:p w14:paraId="530E7BD9" w14:textId="5B489A86" w:rsidR="0096799A" w:rsidRDefault="0096799A" w:rsidP="0096799A">
      <w:pPr>
        <w:pStyle w:val="NoSpacing"/>
      </w:pPr>
    </w:p>
    <w:p w14:paraId="612843A6" w14:textId="088EEE76" w:rsidR="0096799A" w:rsidRPr="009A009A" w:rsidRDefault="0096799A" w:rsidP="0096799A">
      <w:pPr>
        <w:pStyle w:val="NoSpacing"/>
        <w:rPr>
          <w:sz w:val="32"/>
          <w:szCs w:val="32"/>
        </w:rPr>
      </w:pPr>
    </w:p>
    <w:tbl>
      <w:tblPr>
        <w:tblStyle w:val="TableGrid"/>
        <w:tblW w:w="13238" w:type="dxa"/>
        <w:tblInd w:w="-289" w:type="dxa"/>
        <w:tblLook w:val="04A0" w:firstRow="1" w:lastRow="0" w:firstColumn="1" w:lastColumn="0" w:noHBand="0" w:noVBand="1"/>
      </w:tblPr>
      <w:tblGrid>
        <w:gridCol w:w="5022"/>
        <w:gridCol w:w="2805"/>
        <w:gridCol w:w="5411"/>
      </w:tblGrid>
      <w:tr w:rsidR="0096799A" w14:paraId="5E2FF27C" w14:textId="77777777" w:rsidTr="00FF26D1">
        <w:trPr>
          <w:trHeight w:val="1020"/>
        </w:trPr>
        <w:tc>
          <w:tcPr>
            <w:tcW w:w="5104" w:type="dxa"/>
            <w:tcBorders>
              <w:left w:val="nil"/>
              <w:right w:val="nil"/>
            </w:tcBorders>
            <w:vAlign w:val="center"/>
          </w:tcPr>
          <w:p w14:paraId="0DD2C934" w14:textId="471EFAB0" w:rsidR="0096799A" w:rsidRPr="00FF26D1" w:rsidRDefault="0096799A" w:rsidP="0096799A">
            <w:pPr>
              <w:pStyle w:val="Title"/>
              <w:spacing w:after="0"/>
              <w:rPr>
                <w:rFonts w:ascii="Calibri" w:hAnsi="Calibri" w:cs="Calibri"/>
                <w:b w:val="0"/>
                <w:bCs w:val="0"/>
                <w:sz w:val="80"/>
                <w:szCs w:val="80"/>
              </w:rPr>
            </w:pPr>
            <w:r>
              <w:rPr>
                <w:rFonts w:ascii="Calibri" w:hAnsi="Calibri"/>
                <w:sz w:val="80"/>
                <w:szCs w:val="80"/>
              </w:rPr>
              <w:t xml:space="preserve">CERTIFICAT 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D767A" w14:textId="46757FEC" w:rsidR="0096799A" w:rsidRPr="0096799A" w:rsidRDefault="0096799A" w:rsidP="00FF26D1">
            <w:pPr>
              <w:pStyle w:val="NoSpacing"/>
              <w:rPr>
                <w:rFonts w:ascii="Shorelines Script Bold" w:hAnsi="Shorelines Script Bold"/>
                <w:sz w:val="4"/>
                <w:szCs w:val="4"/>
              </w:rPr>
            </w:pPr>
          </w:p>
        </w:tc>
        <w:tc>
          <w:tcPr>
            <w:tcW w:w="5125" w:type="dxa"/>
            <w:tcBorders>
              <w:left w:val="nil"/>
              <w:right w:val="nil"/>
            </w:tcBorders>
            <w:vAlign w:val="center"/>
          </w:tcPr>
          <w:p w14:paraId="6A371510" w14:textId="7C66F309" w:rsidR="0096799A" w:rsidRPr="00FF26D1" w:rsidRDefault="0096799A" w:rsidP="0096799A">
            <w:pPr>
              <w:pStyle w:val="Title"/>
              <w:spacing w:after="0"/>
              <w:rPr>
                <w:rFonts w:ascii="Calibri" w:hAnsi="Calibri" w:cs="Calibri"/>
                <w:sz w:val="80"/>
                <w:szCs w:val="80"/>
              </w:rPr>
            </w:pPr>
            <w:r>
              <w:rPr>
                <w:rFonts w:ascii="Calibri" w:hAnsi="Calibri"/>
                <w:sz w:val="80"/>
                <w:szCs w:val="80"/>
              </w:rPr>
              <w:t>PARTICIPATION</w:t>
            </w:r>
          </w:p>
        </w:tc>
      </w:tr>
    </w:tbl>
    <w:p w14:paraId="53D442DD" w14:textId="39CA8E59" w:rsidR="00982BCF" w:rsidRDefault="00982BCF" w:rsidP="0096799A">
      <w:pPr>
        <w:pStyle w:val="NoSpacing"/>
      </w:pPr>
    </w:p>
    <w:p w14:paraId="0784EE96" w14:textId="07A4D758" w:rsidR="00E45B0F" w:rsidRDefault="00E45B0F" w:rsidP="0096799A">
      <w:pPr>
        <w:pStyle w:val="NoSpacing"/>
        <w:rPr>
          <w:sz w:val="16"/>
          <w:szCs w:val="16"/>
        </w:rPr>
      </w:pPr>
    </w:p>
    <w:p w14:paraId="59E60D47" w14:textId="77777777" w:rsidR="009A009A" w:rsidRPr="00AE3877" w:rsidRDefault="009A009A" w:rsidP="0096799A">
      <w:pPr>
        <w:pStyle w:val="NoSpacing"/>
        <w:rPr>
          <w:sz w:val="2"/>
          <w:szCs w:val="2"/>
        </w:rPr>
      </w:pPr>
    </w:p>
    <w:tbl>
      <w:tblPr>
        <w:tblStyle w:val="TableGrid"/>
        <w:tblW w:w="13325" w:type="dxa"/>
        <w:tblInd w:w="-28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25"/>
      </w:tblGrid>
      <w:tr w:rsidR="00E45B0F" w14:paraId="7C718A3C" w14:textId="77777777" w:rsidTr="00E45B0F">
        <w:tc>
          <w:tcPr>
            <w:tcW w:w="13325" w:type="dxa"/>
          </w:tcPr>
          <w:p w14:paraId="6A669511" w14:textId="78490A5B" w:rsidR="00E45B0F" w:rsidRDefault="00A261EE" w:rsidP="0096799A">
            <w:pPr>
              <w:pStyle w:val="NoSpacing"/>
            </w:pPr>
            <w:sdt>
              <w:sdtPr>
                <w:alias w:val="Inscrivez le nom du destinataire : "/>
                <w:tag w:val="Enter recipient name:"/>
                <w:id w:val="-1756204315"/>
                <w:placeholder>
                  <w:docPart w:val="5F482B2000DC499DBA9E6E80CF467E03"/>
                </w:placeholder>
                <w:temporary/>
                <w:showingPlcHdr/>
                <w15:appearance w15:val="hidden"/>
              </w:sdtPr>
              <w:sdtEndPr/>
              <w:sdtContent>
                <w:r w:rsidR="000D49CF">
                  <w:rPr>
                    <w:sz w:val="110"/>
                    <w:szCs w:val="110"/>
                  </w:rPr>
                  <w:t xml:space="preserve">Nom du destinataire </w:t>
                </w:r>
              </w:sdtContent>
            </w:sdt>
          </w:p>
        </w:tc>
      </w:tr>
    </w:tbl>
    <w:p w14:paraId="061B7E81" w14:textId="77777777" w:rsidR="009A009A" w:rsidRPr="009A009A" w:rsidRDefault="009A009A" w:rsidP="009A009A">
      <w:pPr>
        <w:spacing w:after="0"/>
        <w:rPr>
          <w:sz w:val="28"/>
          <w:szCs w:val="28"/>
        </w:rPr>
      </w:pPr>
    </w:p>
    <w:p w14:paraId="4909C33C" w14:textId="18BC2F98" w:rsidR="005E1AEC" w:rsidRPr="005E1AEC" w:rsidRDefault="00D74461" w:rsidP="009A009A">
      <w:pPr>
        <w:spacing w:after="0"/>
        <w:rPr>
          <w:rFonts w:asciiTheme="majorHAnsi" w:hAnsiTheme="majorHAnsi"/>
          <w:b/>
          <w:bCs/>
          <w:color w:val="8DC63F"/>
          <w:sz w:val="44"/>
          <w:szCs w:val="44"/>
        </w:rPr>
      </w:pPr>
      <w:r>
        <w:rPr>
          <w:noProof/>
          <w:color w:val="8DC63F"/>
        </w:rPr>
        <w:drawing>
          <wp:inline distT="0" distB="0" distL="0" distR="0" wp14:anchorId="067A9D22" wp14:editId="28EADCB2">
            <wp:extent cx="1829942" cy="75674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Whi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23" cy="7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A842" w14:textId="18A9E6D9" w:rsidR="00E45B0F" w:rsidRPr="00FF26D1" w:rsidRDefault="00E45B0F" w:rsidP="009A009A">
      <w:pPr>
        <w:spacing w:after="0"/>
        <w:rPr>
          <w:rFonts w:ascii="Calibri" w:hAnsi="Calibri" w:cs="Calibri"/>
          <w:b/>
          <w:bCs/>
          <w:color w:val="8DC63F"/>
          <w:sz w:val="80"/>
          <w:szCs w:val="80"/>
        </w:rPr>
      </w:pPr>
      <w:r>
        <w:rPr>
          <w:rFonts w:ascii="Calibri" w:hAnsi="Calibri"/>
          <w:b/>
          <w:bCs/>
          <w:color w:val="8DC63F"/>
          <w:sz w:val="80"/>
          <w:szCs w:val="80"/>
        </w:rPr>
        <w:t xml:space="preserve">DÉFI DE VIE SAINE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240"/>
        <w:gridCol w:w="185"/>
        <w:gridCol w:w="6146"/>
      </w:tblGrid>
      <w:tr w:rsidR="009A009A" w:rsidRPr="00D74461" w14:paraId="5A776AC0" w14:textId="77777777" w:rsidTr="009A009A">
        <w:tc>
          <w:tcPr>
            <w:tcW w:w="6331" w:type="dxa"/>
            <w:gridSpan w:val="2"/>
          </w:tcPr>
          <w:p w14:paraId="14C3CB20" w14:textId="0312517F" w:rsidR="009A009A" w:rsidRPr="00D74461" w:rsidRDefault="009A009A" w:rsidP="00D74461">
            <w:pPr>
              <w:jc w:val="both"/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</w:tc>
        <w:tc>
          <w:tcPr>
            <w:tcW w:w="6331" w:type="dxa"/>
            <w:gridSpan w:val="2"/>
          </w:tcPr>
          <w:p w14:paraId="2AB0D0A2" w14:textId="70CD1B7F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  <w:p w14:paraId="3B242E3B" w14:textId="77777777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  <w:p w14:paraId="1F88FD7E" w14:textId="77777777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  <w:p w14:paraId="365448BE" w14:textId="760E5969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</w:tc>
      </w:tr>
      <w:tr w:rsidR="009A009A" w:rsidRPr="00D74461" w14:paraId="7F59A7DC" w14:textId="77777777" w:rsidTr="009A009A">
        <w:tc>
          <w:tcPr>
            <w:tcW w:w="6091" w:type="dxa"/>
            <w:tcBorders>
              <w:top w:val="single" w:sz="4" w:space="0" w:color="auto"/>
            </w:tcBorders>
          </w:tcPr>
          <w:p w14:paraId="32473DC3" w14:textId="2392CF24" w:rsidR="009A009A" w:rsidRPr="00D74461" w:rsidRDefault="009A009A" w:rsidP="009A009A">
            <w:pPr>
              <w:rPr>
                <w:rFonts w:asciiTheme="majorHAnsi" w:hAnsi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Présenté par</w:t>
            </w:r>
          </w:p>
        </w:tc>
        <w:tc>
          <w:tcPr>
            <w:tcW w:w="425" w:type="dxa"/>
            <w:gridSpan w:val="2"/>
          </w:tcPr>
          <w:p w14:paraId="72193EE6" w14:textId="77777777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</w:tc>
        <w:tc>
          <w:tcPr>
            <w:tcW w:w="6146" w:type="dxa"/>
            <w:tcBorders>
              <w:top w:val="single" w:sz="4" w:space="0" w:color="auto"/>
            </w:tcBorders>
          </w:tcPr>
          <w:p w14:paraId="4D8EEE52" w14:textId="0FF69429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Date</w:t>
            </w:r>
          </w:p>
        </w:tc>
      </w:tr>
    </w:tbl>
    <w:p w14:paraId="1054A3C2" w14:textId="77777777" w:rsidR="009A009A" w:rsidRPr="00FF26D1" w:rsidRDefault="009A009A" w:rsidP="00D74461">
      <w:pPr>
        <w:jc w:val="both"/>
        <w:rPr>
          <w:rFonts w:asciiTheme="majorHAnsi" w:hAnsiTheme="majorHAnsi"/>
          <w:color w:val="8DC63F"/>
          <w:sz w:val="2"/>
          <w:szCs w:val="2"/>
        </w:rPr>
      </w:pPr>
    </w:p>
    <w:sectPr w:rsidR="009A009A" w:rsidRPr="00FF26D1" w:rsidSect="0096799A">
      <w:headerReference w:type="default" r:id="rId12"/>
      <w:footerReference w:type="default" r:id="rId13"/>
      <w:headerReference w:type="first" r:id="rId14"/>
      <w:pgSz w:w="15840" w:h="12240" w:orient="landscape"/>
      <w:pgMar w:top="1135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1A4909" w14:textId="77777777" w:rsidR="00A261EE" w:rsidRDefault="00A261EE">
      <w:pPr>
        <w:spacing w:after="0" w:line="240" w:lineRule="auto"/>
      </w:pPr>
      <w:r>
        <w:separator/>
      </w:r>
    </w:p>
  </w:endnote>
  <w:endnote w:type="continuationSeparator" w:id="0">
    <w:p w14:paraId="41D86CEA" w14:textId="77777777" w:rsidR="00A261EE" w:rsidRDefault="00A26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relines Script Bold">
    <w:altName w:val="Calibri"/>
    <w:charset w:val="00"/>
    <w:family w:val="auto"/>
    <w:pitch w:val="variable"/>
    <w:sig w:usb0="800000A7" w:usb1="5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1E6CC8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6F85D" w14:textId="77777777" w:rsidR="00A261EE" w:rsidRDefault="00A261EE">
      <w:pPr>
        <w:spacing w:after="0" w:line="240" w:lineRule="auto"/>
      </w:pPr>
      <w:r>
        <w:separator/>
      </w:r>
    </w:p>
  </w:footnote>
  <w:footnote w:type="continuationSeparator" w:id="0">
    <w:p w14:paraId="25877101" w14:textId="77777777" w:rsidR="00A261EE" w:rsidRDefault="00A26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1BDBF" w14:textId="129BE0EF" w:rsidR="007D7E74" w:rsidRDefault="00EC64C4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8FF0A3F" wp14:editId="2B075C7F">
          <wp:simplePos x="0" y="0"/>
          <wp:positionH relativeFrom="column">
            <wp:posOffset>-564406</wp:posOffset>
          </wp:positionH>
          <wp:positionV relativeFrom="paragraph">
            <wp:posOffset>-228600</wp:posOffset>
          </wp:positionV>
          <wp:extent cx="9178925" cy="6866499"/>
          <wp:effectExtent l="0" t="0" r="3175" b="0"/>
          <wp:wrapNone/>
          <wp:docPr id="37" name="Black 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4" name="Black bord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170" cy="68734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 wp14:anchorId="17D1D042" wp14:editId="35F10886">
          <wp:simplePos x="0" y="0"/>
          <wp:positionH relativeFrom="column">
            <wp:posOffset>-580171</wp:posOffset>
          </wp:positionH>
          <wp:positionV relativeFrom="paragraph">
            <wp:posOffset>-228600</wp:posOffset>
          </wp:positionV>
          <wp:extent cx="9198864" cy="6857619"/>
          <wp:effectExtent l="0" t="0" r="2540" b="635"/>
          <wp:wrapNone/>
          <wp:docPr id="38" name="Ra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ays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864" cy="6857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FF93E2E" wp14:editId="7AE0D877">
              <wp:simplePos x="0" y="0"/>
              <wp:positionH relativeFrom="column">
                <wp:posOffset>-399862</wp:posOffset>
              </wp:positionH>
              <wp:positionV relativeFrom="paragraph">
                <wp:posOffset>-61169</wp:posOffset>
              </wp:positionV>
              <wp:extent cx="8833348" cy="6538202"/>
              <wp:effectExtent l="38100" t="38100" r="44450" b="34290"/>
              <wp:wrapNone/>
              <wp:docPr id="1" name="Rectangl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8833348" cy="6538202"/>
                      </a:xfrm>
                      <a:prstGeom prst="rect">
                        <a:avLst/>
                      </a:prstGeom>
                      <a:noFill/>
                      <a:ln w="82550">
                        <a:solidFill>
                          <a:srgbClr val="3CA0D1"/>
                        </a:solidFill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F531EA" id="Rectangle border" o:spid="_x0000_s1026" style="position:absolute;margin-left:-31.5pt;margin-top:-4.8pt;width:695.55pt;height:514.8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" filled="f" strokecolor="#3ca0d1" strokeweight="6.5pt">
              <v:path arrowok="t"/>
              <o:lock v:ext="edit" aspectratio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F5D96" w14:textId="489B41B3" w:rsidR="00F65C30" w:rsidRDefault="00EC64C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C64607" wp14:editId="56CA146C">
          <wp:simplePos x="0" y="0"/>
          <wp:positionH relativeFrom="column">
            <wp:posOffset>-564406</wp:posOffset>
          </wp:positionH>
          <wp:positionV relativeFrom="paragraph">
            <wp:posOffset>-228600</wp:posOffset>
          </wp:positionV>
          <wp:extent cx="9178925" cy="6866503"/>
          <wp:effectExtent l="0" t="0" r="3175" b="0"/>
          <wp:wrapNone/>
          <wp:docPr id="39" name="Black 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lack bord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4171" cy="687042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B3017F2" wp14:editId="2497AAD8">
          <wp:simplePos x="0" y="0"/>
          <wp:positionH relativeFrom="column">
            <wp:posOffset>-580171</wp:posOffset>
          </wp:positionH>
          <wp:positionV relativeFrom="paragraph">
            <wp:posOffset>-228600</wp:posOffset>
          </wp:positionV>
          <wp:extent cx="9198864" cy="6857619"/>
          <wp:effectExtent l="0" t="0" r="2540" b="635"/>
          <wp:wrapNone/>
          <wp:docPr id="41" name="Ra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ays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864" cy="6857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44E5F8" wp14:editId="44923144">
              <wp:simplePos x="0" y="0"/>
              <wp:positionH relativeFrom="column">
                <wp:posOffset>-399862</wp:posOffset>
              </wp:positionH>
              <wp:positionV relativeFrom="paragraph">
                <wp:posOffset>-61169</wp:posOffset>
              </wp:positionV>
              <wp:extent cx="8833348" cy="6538202"/>
              <wp:effectExtent l="38100" t="38100" r="44450" b="34290"/>
              <wp:wrapNone/>
              <wp:docPr id="13" name="Rectangl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8833348" cy="6538202"/>
                      </a:xfrm>
                      <a:prstGeom prst="rect">
                        <a:avLst/>
                      </a:prstGeom>
                      <a:noFill/>
                      <a:ln w="82550">
                        <a:solidFill>
                          <a:srgbClr val="3CA0D1"/>
                        </a:solidFill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CAB9DE" id="Rectangle border" o:spid="_x0000_s1026" style="position:absolute;margin-left:-31.5pt;margin-top:-4.8pt;width:695.55pt;height:514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" filled="f" strokecolor="#3ca0d1" strokeweight="6.5pt">
              <v:path arrowok="t"/>
              <o:lock v:ext="edit" aspectratio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4C4"/>
    <w:rsid w:val="00005485"/>
    <w:rsid w:val="00006B66"/>
    <w:rsid w:val="000320C2"/>
    <w:rsid w:val="000904A2"/>
    <w:rsid w:val="000B3AB8"/>
    <w:rsid w:val="000D49CF"/>
    <w:rsid w:val="00106A0B"/>
    <w:rsid w:val="00107117"/>
    <w:rsid w:val="00152F24"/>
    <w:rsid w:val="00162559"/>
    <w:rsid w:val="00442795"/>
    <w:rsid w:val="004F1A3A"/>
    <w:rsid w:val="00575585"/>
    <w:rsid w:val="00581C4F"/>
    <w:rsid w:val="005B039F"/>
    <w:rsid w:val="005E1AEC"/>
    <w:rsid w:val="005E66C2"/>
    <w:rsid w:val="00622859"/>
    <w:rsid w:val="006D6821"/>
    <w:rsid w:val="007B235A"/>
    <w:rsid w:val="007C49DA"/>
    <w:rsid w:val="007D7E74"/>
    <w:rsid w:val="00873E8C"/>
    <w:rsid w:val="008A5513"/>
    <w:rsid w:val="008B62B2"/>
    <w:rsid w:val="009634E4"/>
    <w:rsid w:val="0096799A"/>
    <w:rsid w:val="00982BCF"/>
    <w:rsid w:val="009A009A"/>
    <w:rsid w:val="009A7BBB"/>
    <w:rsid w:val="00A261EE"/>
    <w:rsid w:val="00A3264F"/>
    <w:rsid w:val="00A36B7F"/>
    <w:rsid w:val="00AE3877"/>
    <w:rsid w:val="00AF4037"/>
    <w:rsid w:val="00B36BA2"/>
    <w:rsid w:val="00B70D4C"/>
    <w:rsid w:val="00D33DA5"/>
    <w:rsid w:val="00D741D7"/>
    <w:rsid w:val="00D74461"/>
    <w:rsid w:val="00DD1D5B"/>
    <w:rsid w:val="00DF562D"/>
    <w:rsid w:val="00E45B0F"/>
    <w:rsid w:val="00E72630"/>
    <w:rsid w:val="00EC64C4"/>
    <w:rsid w:val="00F127B6"/>
    <w:rsid w:val="00F65C30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9D08C"/>
  <w15:docId w15:val="{C4866327-09E0-4A44-A0D4-44C3308A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fr-F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anc\AppData\Local\Packages\Microsoft.Office.Desktop_8wekyb3d8bbwe\LocalCache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F482B2000DC499DBA9E6E80CF467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1AE18-3979-4667-9116-56B9DE11819C}"/>
      </w:docPartPr>
      <w:docPartBody>
        <w:p w:rsidR="00D405AD" w:rsidRDefault="007479E4" w:rsidP="007479E4">
          <w:pPr>
            <w:pStyle w:val="5F482B2000DC499DBA9E6E80CF467E03"/>
          </w:pPr>
          <w:r>
            <w:t>Recipient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relines Script Bold">
    <w:altName w:val="Calibri"/>
    <w:charset w:val="00"/>
    <w:family w:val="auto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9E4"/>
    <w:rsid w:val="00140838"/>
    <w:rsid w:val="002652AD"/>
    <w:rsid w:val="007479E4"/>
    <w:rsid w:val="00B354A0"/>
    <w:rsid w:val="00B62A48"/>
    <w:rsid w:val="00D405AD"/>
    <w:rsid w:val="00DC11B3"/>
    <w:rsid w:val="00F170FD"/>
    <w:rsid w:val="00FF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482B2000DC499DBA9E6E80CF467E03">
    <w:name w:val="5F482B2000DC499DBA9E6E80CF467E03"/>
    <w:rsid w:val="007479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106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Bianca Beer</dc:creator>
  <cp:keywords/>
  <cp:lastModifiedBy>Caitlin Van Kooten</cp:lastModifiedBy>
  <cp:revision>8</cp:revision>
  <dcterms:created xsi:type="dcterms:W3CDTF">2020-07-20T17:59:00Z</dcterms:created>
  <dcterms:modified xsi:type="dcterms:W3CDTF">2020-12-03T07:37:00Z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