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D5E57" w14:textId="553FB427" w:rsidR="0096799A" w:rsidRDefault="0096799A" w:rsidP="0096799A">
      <w:pPr>
        <w:pStyle w:val="NoSpacing"/>
      </w:pPr>
      <w:r w:rsidRPr="0096799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2E6548" wp14:editId="1FBEBB98">
                <wp:simplePos x="0" y="0"/>
                <wp:positionH relativeFrom="margin">
                  <wp:posOffset>1727835</wp:posOffset>
                </wp:positionH>
                <wp:positionV relativeFrom="margin">
                  <wp:posOffset>-152273</wp:posOffset>
                </wp:positionV>
                <wp:extent cx="4582795" cy="1370330"/>
                <wp:effectExtent l="0" t="0" r="8255" b="0"/>
                <wp:wrapSquare wrapText="bothSides"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123122-57EE-424E-B75E-C21D34639A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795" cy="1370330"/>
                          <a:chOff x="0" y="0"/>
                          <a:chExt cx="4583352" cy="1370901"/>
                        </a:xfrm>
                      </wpg:grpSpPr>
                      <wps:wsp>
                        <wps:cNvPr id="2" name="Oval 2">
                          <a:extLst>
                            <a:ext uri="{FF2B5EF4-FFF2-40B4-BE49-F238E27FC236}">
                              <a16:creationId xmlns:a16="http://schemas.microsoft.com/office/drawing/2014/main" id="{FE7FB5E0-5D56-4F10-8299-C4ABE4F9E604}"/>
                            </a:ext>
                          </a:extLst>
                        </wps:cNvPr>
                        <wps:cNvSpPr/>
                        <wps:spPr>
                          <a:xfrm>
                            <a:off x="0" y="10986"/>
                            <a:ext cx="1270257" cy="1270257"/>
                          </a:xfrm>
                          <a:prstGeom prst="ellipse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CA68D8E9-9AC0-4F97-8F69-E5A00F7CBA2A}"/>
                            </a:ext>
                          </a:extLst>
                        </wps:cNvPr>
                        <wps:cNvSpPr/>
                        <wps:spPr>
                          <a:xfrm>
                            <a:off x="1138767" y="13931"/>
                            <a:ext cx="1270257" cy="1270257"/>
                          </a:xfrm>
                          <a:prstGeom prst="ellipse">
                            <a:avLst/>
                          </a:prstGeom>
                          <a:solidFill>
                            <a:srgbClr val="8BC63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Oval 4">
                          <a:extLst>
                            <a:ext uri="{FF2B5EF4-FFF2-40B4-BE49-F238E27FC236}">
                              <a16:creationId xmlns:a16="http://schemas.microsoft.com/office/drawing/2014/main" id="{351D6115-B28F-4189-9E90-D4F69FCCF860}"/>
                            </a:ext>
                          </a:extLst>
                        </wps:cNvPr>
                        <wps:cNvSpPr/>
                        <wps:spPr>
                          <a:xfrm>
                            <a:off x="2236095" y="37551"/>
                            <a:ext cx="1270257" cy="1270257"/>
                          </a:xfrm>
                          <a:prstGeom prst="ellipse">
                            <a:avLst/>
                          </a:prstGeom>
                          <a:solidFill>
                            <a:srgbClr val="36A0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Oval 5">
                          <a:extLst>
                            <a:ext uri="{FF2B5EF4-FFF2-40B4-BE49-F238E27FC236}">
                              <a16:creationId xmlns:a16="http://schemas.microsoft.com/office/drawing/2014/main" id="{5CD27D8C-1F04-4245-87C7-85047880769C}"/>
                            </a:ext>
                          </a:extLst>
                        </wps:cNvPr>
                        <wps:cNvSpPr/>
                        <wps:spPr>
                          <a:xfrm>
                            <a:off x="3313095" y="10986"/>
                            <a:ext cx="1270257" cy="1270257"/>
                          </a:xfrm>
                          <a:prstGeom prst="ellipse">
                            <a:avLst/>
                          </a:prstGeom>
                          <a:solidFill>
                            <a:srgbClr val="9C5D9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B3F4F818-82D6-43A5-B1F2-7AC73215C9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6" t="5454" r="81515" b="76768"/>
                          <a:stretch/>
                        </pic:blipFill>
                        <pic:spPr>
                          <a:xfrm>
                            <a:off x="1461115" y="35259"/>
                            <a:ext cx="678873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A85FCD65-2F5A-4E78-9C4B-8C69017E72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5" t="24444" r="80992" b="57778"/>
                          <a:stretch/>
                        </pic:blipFill>
                        <pic:spPr>
                          <a:xfrm>
                            <a:off x="2407614" y="80080"/>
                            <a:ext cx="845124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:a16="http://schemas.microsoft.com/office/drawing/2014/main" id="{34B19FA3-887E-4CBB-BB4C-AA76FCA308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5" t="4848" r="61194" b="77374"/>
                          <a:stretch/>
                        </pic:blipFill>
                        <pic:spPr>
                          <a:xfrm>
                            <a:off x="109038" y="0"/>
                            <a:ext cx="969817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4A4BFA7B-52B3-4430-A02D-CC010C2089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39" t="24848" r="42020" b="57374"/>
                          <a:stretch/>
                        </pic:blipFill>
                        <pic:spPr>
                          <a:xfrm>
                            <a:off x="3470140" y="151701"/>
                            <a:ext cx="969817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DBDD1" id="Group 39" o:spid="_x0000_s1026" style="position:absolute;margin-left:136.05pt;margin-top:-12pt;width:360.85pt;height:107.9pt;z-index:251658240;mso-position-horizontal-relative:margin;mso-position-vertical-relative:margin" coordsize="45833,13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q3+taTpQDarqltbBvu/aLhUz+ZFR2XiTw/qcnkabrlncSf3ILpHP5A0AX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Gbm3EwtjcR+Yy5Ee4biPXFSUAF&#10;FIWUDJYUoYEZB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KAAAAAAAAACEA09xMkT3EAwA9xAMAFQAAAGRycy9tZWRpYS9pbWFnZTIuanBlZ//Y/+AA&#10;EEpGSUYAAQEBANwA3AAA/9sAQwACAQEBAQECAQEBAgICAgIEAwICAgIFBAQDBAYFBgYGBQYGBgcJ&#10;CAYHCQcGBggLCAkKCgoKCgYICwwLCgwJCgoK/9sAQwECAgICAgIFAwMFCgcGBwoKCgoKCgoKCgoK&#10;CgoKCgoKCgoKCgoKCgoKCgoKCgoKCgoKCgoKCgoKCgoKCgoKCgoK/8AAEQgGcQZ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D0oAKKp6hrmk6Vg6rqttbBuB9ouFT+Zptl4i0L&#10;VH8rTdbs7hx/Db3SOfyBoAvUUA5G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Y4&#10;GaACio47i3edoEuEMijLR7huHvipKACikLKOppQQeh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06CiiigAooooAKKKKACiiigAooooAKKKKACii&#10;igAooooAKKKKACiiigAooooAKKKKACiiigAooooAKKKKACjr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">
                <v:oval id="Oval 2" o:spid="_x0000_s1027" style="position:absolute;top:109;width:12702;height:1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" fillcolor="#ff6c00" stroked="f" strokeweight="2pt"/>
                <v:oval id="Oval 3" o:spid="_x0000_s1028" style="position:absolute;left:11387;top:139;width:12703;height:12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" fillcolor="#8bc63b" stroked="f" strokeweight="2pt"/>
                <v:oval id="Oval 4" o:spid="_x0000_s1029" style="position:absolute;left:22360;top:375;width:12703;height:1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" fillcolor="#36a0d1" stroked="f" strokeweight="2pt"/>
                <v:oval id="Oval 5" o:spid="_x0000_s1030" style="position:absolute;left:33130;top:109;width:12703;height:1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" fillcolor="#9c5d90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1" type="#_x0000_t75" style="position:absolute;left:14611;top:352;width:678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">
                  <v:imagedata r:id="rId9" o:title="" croptop="3574f" cropbottom="50311f" cropleft="5627f" cropright="53422f" chromakey="white"/>
                </v:shape>
                <v:shape id="Picture 7" o:spid="_x0000_s1032" type="#_x0000_t75" style="position:absolute;left:24076;top:800;width:845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">
                  <v:imagedata r:id="rId9" o:title="" croptop="16020f" cropbottom="37865f" cropleft="4381f" cropright="53079f" chromakey="white"/>
                </v:shape>
                <v:shape id="Picture 8" o:spid="_x0000_s1033" type="#_x0000_t75" style="position:absolute;left:1090;width:969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">
                  <v:imagedata r:id="rId9" o:title="" croptop="3177f" cropbottom="50708f" cropleft="16164f" cropright="40104f" chromakey="white"/>
                </v:shape>
                <v:shape id="Picture 9" o:spid="_x0000_s1034" type="#_x0000_t75" style="position:absolute;left:34701;top:1517;width:969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">
                  <v:imagedata r:id="rId10" o:title="" croptop="16284f" cropbottom="37601f" cropleft="28730f" cropright="27538f" chromakey="white"/>
                </v:shape>
                <w10:wrap type="square" anchorx="margin" anchory="margin"/>
              </v:group>
            </w:pict>
          </mc:Fallback>
        </mc:AlternateContent>
      </w:r>
    </w:p>
    <w:p w14:paraId="025DC256" w14:textId="77777777" w:rsidR="0096799A" w:rsidRDefault="0096799A" w:rsidP="0096799A">
      <w:pPr>
        <w:pStyle w:val="NoSpacing"/>
      </w:pPr>
    </w:p>
    <w:p w14:paraId="0E7B97F5" w14:textId="77777777" w:rsidR="0096799A" w:rsidRDefault="0096799A" w:rsidP="0096799A">
      <w:pPr>
        <w:pStyle w:val="NoSpacing"/>
      </w:pPr>
    </w:p>
    <w:p w14:paraId="1872EFF0" w14:textId="77777777" w:rsidR="0096799A" w:rsidRDefault="0096799A" w:rsidP="0096799A">
      <w:pPr>
        <w:pStyle w:val="NoSpacing"/>
      </w:pPr>
    </w:p>
    <w:p w14:paraId="11A4213C" w14:textId="77777777" w:rsidR="0096799A" w:rsidRDefault="0096799A" w:rsidP="0096799A">
      <w:pPr>
        <w:pStyle w:val="NoSpacing"/>
      </w:pPr>
    </w:p>
    <w:p w14:paraId="530E7BD9" w14:textId="09F3BD1E" w:rsidR="0096799A" w:rsidRDefault="0096799A" w:rsidP="0096799A">
      <w:pPr>
        <w:pStyle w:val="NoSpacing"/>
      </w:pPr>
    </w:p>
    <w:p w14:paraId="612843A6" w14:textId="31146708" w:rsidR="0096799A" w:rsidRPr="009A009A" w:rsidRDefault="0096799A" w:rsidP="0096799A">
      <w:pPr>
        <w:pStyle w:val="NoSpacing"/>
        <w:rPr>
          <w:sz w:val="32"/>
          <w:szCs w:val="32"/>
        </w:rPr>
      </w:pPr>
    </w:p>
    <w:tbl>
      <w:tblPr>
        <w:tblStyle w:val="TableGrid"/>
        <w:tblW w:w="13238" w:type="dxa"/>
        <w:tblInd w:w="-289" w:type="dxa"/>
        <w:tblLook w:val="04A0" w:firstRow="1" w:lastRow="0" w:firstColumn="1" w:lastColumn="0" w:noHBand="0" w:noVBand="1"/>
      </w:tblPr>
      <w:tblGrid>
        <w:gridCol w:w="5044"/>
        <w:gridCol w:w="2783"/>
        <w:gridCol w:w="5411"/>
      </w:tblGrid>
      <w:tr w:rsidR="0096799A" w14:paraId="5E2FF27C" w14:textId="77777777" w:rsidTr="00FF26D1">
        <w:trPr>
          <w:trHeight w:val="1020"/>
        </w:trPr>
        <w:tc>
          <w:tcPr>
            <w:tcW w:w="5104" w:type="dxa"/>
            <w:tcBorders>
              <w:left w:val="nil"/>
              <w:right w:val="nil"/>
            </w:tcBorders>
            <w:vAlign w:val="center"/>
          </w:tcPr>
          <w:p w14:paraId="0DD2C934" w14:textId="6FE06075" w:rsidR="0096799A" w:rsidRPr="00FF26D1" w:rsidRDefault="0096799A" w:rsidP="0096799A">
            <w:pPr>
              <w:pStyle w:val="Title"/>
              <w:spacing w:after="0"/>
              <w:rPr>
                <w:rFonts w:ascii="Calibri" w:hAnsi="Calibri" w:cs="Calibri"/>
                <w:b w:val="0"/>
                <w:bCs w:val="0"/>
                <w:sz w:val="80"/>
                <w:szCs w:val="80"/>
              </w:rPr>
            </w:pPr>
            <w:r w:rsidRPr="00FF26D1">
              <w:rPr>
                <w:rFonts w:ascii="Calibri" w:hAnsi="Calibri" w:cs="Calibri"/>
                <w:sz w:val="80"/>
                <w:szCs w:val="80"/>
              </w:rPr>
              <w:t>CERTIFICATE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D767A" w14:textId="76C177BE" w:rsidR="0096799A" w:rsidRPr="0096799A" w:rsidRDefault="0096799A" w:rsidP="00FF26D1">
            <w:pPr>
              <w:pStyle w:val="NoSpacing"/>
              <w:rPr>
                <w:rFonts w:ascii="Shorelines Script Bold" w:hAnsi="Shorelines Script Bold"/>
                <w:sz w:val="4"/>
                <w:szCs w:val="4"/>
              </w:rPr>
            </w:pPr>
            <w:r>
              <w:rPr>
                <w:rFonts w:ascii="Shorelines Script Bold" w:hAnsi="Shorelines Script Bold"/>
                <w:noProof/>
                <w:sz w:val="4"/>
                <w:szCs w:val="4"/>
              </w:rPr>
              <w:drawing>
                <wp:anchor distT="0" distB="0" distL="114300" distR="114300" simplePos="0" relativeHeight="251659264" behindDoc="0" locked="0" layoutInCell="1" allowOverlap="1" wp14:anchorId="5942969E" wp14:editId="3B9F1CA5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-264795</wp:posOffset>
                  </wp:positionV>
                  <wp:extent cx="1125220" cy="1194435"/>
                  <wp:effectExtent l="0" t="0" r="0" b="571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F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5" w:type="dxa"/>
            <w:tcBorders>
              <w:left w:val="nil"/>
              <w:right w:val="nil"/>
            </w:tcBorders>
            <w:vAlign w:val="center"/>
          </w:tcPr>
          <w:p w14:paraId="6A371510" w14:textId="0DEA4832" w:rsidR="0096799A" w:rsidRPr="00FF26D1" w:rsidRDefault="0096799A" w:rsidP="0096799A">
            <w:pPr>
              <w:pStyle w:val="Title"/>
              <w:spacing w:after="0"/>
              <w:rPr>
                <w:rFonts w:ascii="Calibri" w:hAnsi="Calibri" w:cs="Calibri"/>
                <w:sz w:val="80"/>
                <w:szCs w:val="80"/>
              </w:rPr>
            </w:pPr>
            <w:r w:rsidRPr="00FF26D1">
              <w:rPr>
                <w:rFonts w:ascii="Calibri" w:hAnsi="Calibri" w:cs="Calibri"/>
                <w:sz w:val="80"/>
                <w:szCs w:val="80"/>
              </w:rPr>
              <w:t>PARTICIPATION</w:t>
            </w:r>
          </w:p>
        </w:tc>
      </w:tr>
    </w:tbl>
    <w:p w14:paraId="53D442DD" w14:textId="3D01C23A" w:rsidR="00982BCF" w:rsidRDefault="00982BCF" w:rsidP="0096799A">
      <w:pPr>
        <w:pStyle w:val="NoSpacing"/>
      </w:pPr>
    </w:p>
    <w:p w14:paraId="0784EE96" w14:textId="07A4D758" w:rsidR="00E45B0F" w:rsidRDefault="00E45B0F" w:rsidP="0096799A">
      <w:pPr>
        <w:pStyle w:val="NoSpacing"/>
        <w:rPr>
          <w:sz w:val="16"/>
          <w:szCs w:val="16"/>
        </w:rPr>
      </w:pPr>
    </w:p>
    <w:p w14:paraId="59E60D47" w14:textId="77777777" w:rsidR="009A009A" w:rsidRPr="00AE3877" w:rsidRDefault="009A009A" w:rsidP="0096799A">
      <w:pPr>
        <w:pStyle w:val="NoSpacing"/>
        <w:rPr>
          <w:sz w:val="2"/>
          <w:szCs w:val="2"/>
        </w:rPr>
      </w:pPr>
    </w:p>
    <w:tbl>
      <w:tblPr>
        <w:tblStyle w:val="TableGrid"/>
        <w:tblW w:w="13325" w:type="dxa"/>
        <w:tblInd w:w="-2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25"/>
      </w:tblGrid>
      <w:tr w:rsidR="00E45B0F" w14:paraId="7C718A3C" w14:textId="77777777" w:rsidTr="00E45B0F">
        <w:tc>
          <w:tcPr>
            <w:tcW w:w="13325" w:type="dxa"/>
          </w:tcPr>
          <w:p w14:paraId="6A669511" w14:textId="4FFD2CEA" w:rsidR="00E45B0F" w:rsidRDefault="000D49CF" w:rsidP="0096799A">
            <w:pPr>
              <w:pStyle w:val="NoSpacing"/>
            </w:pPr>
            <w:sdt>
              <w:sdtPr>
                <w:alias w:val="Enter recipient name:"/>
                <w:tag w:val="Enter recipient name:"/>
                <w:id w:val="-1756204315"/>
                <w:placeholder>
                  <w:docPart w:val="5F482B2000DC499DBA9E6E80CF467E03"/>
                </w:placeholder>
                <w:temporary/>
                <w:showingPlcHdr/>
                <w15:appearance w15:val="hidden"/>
              </w:sdtPr>
              <w:sdtEndPr/>
              <w:sdtContent>
                <w:r w:rsidR="00E45B0F" w:rsidRPr="00E45B0F">
                  <w:rPr>
                    <w:sz w:val="110"/>
                    <w:szCs w:val="110"/>
                  </w:rPr>
                  <w:t>Recipient Name</w:t>
                </w:r>
              </w:sdtContent>
            </w:sdt>
          </w:p>
        </w:tc>
      </w:tr>
    </w:tbl>
    <w:p w14:paraId="061B7E81" w14:textId="77777777" w:rsidR="009A009A" w:rsidRPr="009A009A" w:rsidRDefault="009A009A" w:rsidP="009A009A">
      <w:pPr>
        <w:spacing w:after="0"/>
        <w:rPr>
          <w:sz w:val="28"/>
          <w:szCs w:val="28"/>
        </w:rPr>
      </w:pPr>
    </w:p>
    <w:p w14:paraId="4909C33C" w14:textId="18BC2F98" w:rsidR="005E1AEC" w:rsidRPr="005E1AEC" w:rsidRDefault="00D74461" w:rsidP="009A009A">
      <w:pPr>
        <w:spacing w:after="0"/>
        <w:rPr>
          <w:rFonts w:asciiTheme="majorHAnsi" w:hAnsiTheme="majorHAnsi"/>
          <w:b/>
          <w:bCs/>
          <w:color w:val="8DC63F"/>
          <w:sz w:val="44"/>
          <w:szCs w:val="44"/>
        </w:rPr>
      </w:pPr>
      <w:r>
        <w:rPr>
          <w:noProof/>
          <w:color w:val="8DC63F"/>
        </w:rPr>
        <w:drawing>
          <wp:inline distT="0" distB="0" distL="0" distR="0" wp14:anchorId="067A9D22" wp14:editId="28EADCB2">
            <wp:extent cx="1829942" cy="75674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Whi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23" cy="7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A842" w14:textId="18A9E6D9" w:rsidR="00E45B0F" w:rsidRPr="00FF26D1" w:rsidRDefault="00E45B0F" w:rsidP="009A009A">
      <w:pPr>
        <w:spacing w:after="0"/>
        <w:rPr>
          <w:rFonts w:ascii="Calibri" w:hAnsi="Calibri" w:cs="Calibri"/>
          <w:b/>
          <w:bCs/>
          <w:color w:val="8DC63F"/>
          <w:sz w:val="80"/>
          <w:szCs w:val="80"/>
        </w:rPr>
      </w:pPr>
      <w:r w:rsidRPr="00FF26D1">
        <w:rPr>
          <w:rFonts w:ascii="Calibri" w:hAnsi="Calibri" w:cs="Calibri"/>
          <w:b/>
          <w:bCs/>
          <w:color w:val="8DC63F"/>
          <w:sz w:val="80"/>
          <w:szCs w:val="80"/>
        </w:rPr>
        <w:t xml:space="preserve">HEALTHY LIVING CHALLENGE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240"/>
        <w:gridCol w:w="185"/>
        <w:gridCol w:w="6146"/>
      </w:tblGrid>
      <w:tr w:rsidR="009A009A" w:rsidRPr="00D74461" w14:paraId="5A776AC0" w14:textId="77777777" w:rsidTr="009A009A">
        <w:tc>
          <w:tcPr>
            <w:tcW w:w="6331" w:type="dxa"/>
            <w:gridSpan w:val="2"/>
          </w:tcPr>
          <w:p w14:paraId="14C3CB20" w14:textId="0312517F" w:rsidR="009A009A" w:rsidRPr="00D74461" w:rsidRDefault="009A009A" w:rsidP="00D74461">
            <w:pPr>
              <w:jc w:val="both"/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</w:tc>
        <w:tc>
          <w:tcPr>
            <w:tcW w:w="6331" w:type="dxa"/>
            <w:gridSpan w:val="2"/>
          </w:tcPr>
          <w:p w14:paraId="2AB0D0A2" w14:textId="70CD1B7F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  <w:p w14:paraId="3B242E3B" w14:textId="77777777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  <w:p w14:paraId="1F88FD7E" w14:textId="77777777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  <w:p w14:paraId="365448BE" w14:textId="760E5969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</w:tc>
      </w:tr>
      <w:tr w:rsidR="009A009A" w:rsidRPr="00D74461" w14:paraId="7F59A7DC" w14:textId="77777777" w:rsidTr="009A009A">
        <w:tc>
          <w:tcPr>
            <w:tcW w:w="6091" w:type="dxa"/>
            <w:tcBorders>
              <w:top w:val="single" w:sz="4" w:space="0" w:color="auto"/>
            </w:tcBorders>
          </w:tcPr>
          <w:p w14:paraId="32473DC3" w14:textId="2392CF24" w:rsidR="009A009A" w:rsidRPr="00D74461" w:rsidRDefault="009A009A" w:rsidP="009A009A">
            <w:pPr>
              <w:rPr>
                <w:rFonts w:asciiTheme="majorHAnsi" w:hAnsiTheme="majorHAnsi"/>
                <w:color w:val="auto"/>
                <w:sz w:val="20"/>
                <w:szCs w:val="20"/>
              </w:rPr>
            </w:pPr>
            <w:r w:rsidRPr="00D74461">
              <w:rPr>
                <w:rFonts w:asciiTheme="majorHAnsi" w:hAnsiTheme="majorHAnsi"/>
                <w:color w:val="auto"/>
                <w:sz w:val="28"/>
                <w:szCs w:val="28"/>
              </w:rPr>
              <w:t>Presented By</w:t>
            </w:r>
          </w:p>
        </w:tc>
        <w:tc>
          <w:tcPr>
            <w:tcW w:w="425" w:type="dxa"/>
            <w:gridSpan w:val="2"/>
          </w:tcPr>
          <w:p w14:paraId="72193EE6" w14:textId="77777777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</w:p>
        </w:tc>
        <w:tc>
          <w:tcPr>
            <w:tcW w:w="6146" w:type="dxa"/>
            <w:tcBorders>
              <w:top w:val="single" w:sz="4" w:space="0" w:color="auto"/>
            </w:tcBorders>
          </w:tcPr>
          <w:p w14:paraId="4D8EEE52" w14:textId="0FF69429" w:rsidR="009A009A" w:rsidRPr="00D74461" w:rsidRDefault="009A009A" w:rsidP="009A009A">
            <w:pPr>
              <w:rPr>
                <w:rFonts w:asciiTheme="majorHAnsi" w:hAnsiTheme="majorHAnsi"/>
                <w:color w:val="8DC63F"/>
                <w:sz w:val="20"/>
                <w:szCs w:val="20"/>
              </w:rPr>
            </w:pPr>
            <w:r w:rsidRPr="00D74461">
              <w:rPr>
                <w:rFonts w:asciiTheme="majorHAnsi" w:hAnsiTheme="majorHAnsi"/>
                <w:color w:val="auto"/>
                <w:sz w:val="28"/>
                <w:szCs w:val="28"/>
              </w:rPr>
              <w:t>On This Day</w:t>
            </w:r>
          </w:p>
        </w:tc>
      </w:tr>
    </w:tbl>
    <w:p w14:paraId="1054A3C2" w14:textId="77777777" w:rsidR="009A009A" w:rsidRPr="00FF26D1" w:rsidRDefault="009A009A" w:rsidP="00D74461">
      <w:pPr>
        <w:jc w:val="both"/>
        <w:rPr>
          <w:rFonts w:asciiTheme="majorHAnsi" w:hAnsiTheme="majorHAnsi"/>
          <w:color w:val="8DC63F"/>
          <w:sz w:val="2"/>
          <w:szCs w:val="2"/>
        </w:rPr>
      </w:pPr>
    </w:p>
    <w:sectPr w:rsidR="009A009A" w:rsidRPr="00FF26D1" w:rsidSect="0096799A">
      <w:headerReference w:type="default" r:id="rId13"/>
      <w:footerReference w:type="default" r:id="rId14"/>
      <w:headerReference w:type="first" r:id="rId15"/>
      <w:pgSz w:w="15840" w:h="12240" w:orient="landscape"/>
      <w:pgMar w:top="1135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BAB2" w14:textId="77777777" w:rsidR="000D49CF" w:rsidRDefault="000D49CF">
      <w:pPr>
        <w:spacing w:after="0" w:line="240" w:lineRule="auto"/>
      </w:pPr>
      <w:r>
        <w:separator/>
      </w:r>
    </w:p>
  </w:endnote>
  <w:endnote w:type="continuationSeparator" w:id="0">
    <w:p w14:paraId="6F8720BF" w14:textId="77777777" w:rsidR="000D49CF" w:rsidRDefault="000D4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relines Script Bold">
    <w:altName w:val="Calibri"/>
    <w:panose1 w:val="02000500000000000000"/>
    <w:charset w:val="00"/>
    <w:family w:val="auto"/>
    <w:pitch w:val="variable"/>
    <w:sig w:usb0="800000A7" w:usb1="5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1E6CC8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EBC74" w14:textId="77777777" w:rsidR="000D49CF" w:rsidRDefault="000D49CF">
      <w:pPr>
        <w:spacing w:after="0" w:line="240" w:lineRule="auto"/>
      </w:pPr>
      <w:r>
        <w:separator/>
      </w:r>
    </w:p>
  </w:footnote>
  <w:footnote w:type="continuationSeparator" w:id="0">
    <w:p w14:paraId="1E31FA60" w14:textId="77777777" w:rsidR="000D49CF" w:rsidRDefault="000D4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1BDBF" w14:textId="129BE0EF" w:rsidR="007D7E74" w:rsidRDefault="00EC64C4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8FF0A3F" wp14:editId="2B075C7F">
          <wp:simplePos x="0" y="0"/>
          <wp:positionH relativeFrom="column">
            <wp:posOffset>-564406</wp:posOffset>
          </wp:positionH>
          <wp:positionV relativeFrom="paragraph">
            <wp:posOffset>-228600</wp:posOffset>
          </wp:positionV>
          <wp:extent cx="9178925" cy="6866499"/>
          <wp:effectExtent l="0" t="0" r="3175" b="0"/>
          <wp:wrapNone/>
          <wp:docPr id="37" name="Black 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4" name="Black bord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170" cy="68734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 wp14:anchorId="17D1D042" wp14:editId="35F10886">
          <wp:simplePos x="0" y="0"/>
          <wp:positionH relativeFrom="column">
            <wp:posOffset>-580171</wp:posOffset>
          </wp:positionH>
          <wp:positionV relativeFrom="paragraph">
            <wp:posOffset>-228600</wp:posOffset>
          </wp:positionV>
          <wp:extent cx="9198864" cy="6857619"/>
          <wp:effectExtent l="0" t="0" r="2540" b="635"/>
          <wp:wrapNone/>
          <wp:docPr id="38" name="Ra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ys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864" cy="685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FF93E2E" wp14:editId="7AE0D877">
              <wp:simplePos x="0" y="0"/>
              <wp:positionH relativeFrom="column">
                <wp:posOffset>-399862</wp:posOffset>
              </wp:positionH>
              <wp:positionV relativeFrom="paragraph">
                <wp:posOffset>-61169</wp:posOffset>
              </wp:positionV>
              <wp:extent cx="8833348" cy="6538202"/>
              <wp:effectExtent l="38100" t="38100" r="44450" b="34290"/>
              <wp:wrapNone/>
              <wp:docPr id="1" name="Rectangl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8833348" cy="6538202"/>
                      </a:xfrm>
                      <a:prstGeom prst="rect">
                        <a:avLst/>
                      </a:prstGeom>
                      <a:noFill/>
                      <a:ln w="82550">
                        <a:solidFill>
                          <a:srgbClr val="3CA0D1"/>
                        </a:solidFill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F531EA" id="Rectangle border" o:spid="_x0000_s1026" style="position:absolute;margin-left:-31.5pt;margin-top:-4.8pt;width:695.55pt;height:514.8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" filled="f" strokecolor="#3ca0d1" strokeweight="6.5pt">
              <v:path arrowok="t"/>
              <o:lock v:ext="edit" aspectratio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F5D96" w14:textId="489B41B3" w:rsidR="00F65C30" w:rsidRDefault="00EC64C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C64607" wp14:editId="56CA146C">
          <wp:simplePos x="0" y="0"/>
          <wp:positionH relativeFrom="column">
            <wp:posOffset>-564406</wp:posOffset>
          </wp:positionH>
          <wp:positionV relativeFrom="paragraph">
            <wp:posOffset>-228600</wp:posOffset>
          </wp:positionV>
          <wp:extent cx="9178925" cy="6866503"/>
          <wp:effectExtent l="0" t="0" r="3175" b="0"/>
          <wp:wrapNone/>
          <wp:docPr id="39" name="Black 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lack bord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4171" cy="687042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B3017F2" wp14:editId="2497AAD8">
          <wp:simplePos x="0" y="0"/>
          <wp:positionH relativeFrom="column">
            <wp:posOffset>-580171</wp:posOffset>
          </wp:positionH>
          <wp:positionV relativeFrom="paragraph">
            <wp:posOffset>-228600</wp:posOffset>
          </wp:positionV>
          <wp:extent cx="9198864" cy="6857619"/>
          <wp:effectExtent l="0" t="0" r="2540" b="635"/>
          <wp:wrapNone/>
          <wp:docPr id="41" name="Ra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ays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864" cy="685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44E5F8" wp14:editId="44923144">
              <wp:simplePos x="0" y="0"/>
              <wp:positionH relativeFrom="column">
                <wp:posOffset>-399862</wp:posOffset>
              </wp:positionH>
              <wp:positionV relativeFrom="paragraph">
                <wp:posOffset>-61169</wp:posOffset>
              </wp:positionV>
              <wp:extent cx="8833348" cy="6538202"/>
              <wp:effectExtent l="38100" t="38100" r="44450" b="34290"/>
              <wp:wrapNone/>
              <wp:docPr id="13" name="Rectangl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8833348" cy="6538202"/>
                      </a:xfrm>
                      <a:prstGeom prst="rect">
                        <a:avLst/>
                      </a:prstGeom>
                      <a:noFill/>
                      <a:ln w="82550">
                        <a:solidFill>
                          <a:srgbClr val="3CA0D1"/>
                        </a:solidFill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CAB9DE" id="Rectangle border" o:spid="_x0000_s1026" style="position:absolute;margin-left:-31.5pt;margin-top:-4.8pt;width:695.55pt;height:514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" filled="f" strokecolor="#3ca0d1" strokeweight="6.5pt">
              <v:path arrowok="t"/>
              <o:lock v:ext="edit" aspectratio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4C4"/>
    <w:rsid w:val="00005485"/>
    <w:rsid w:val="00006B66"/>
    <w:rsid w:val="000320C2"/>
    <w:rsid w:val="000904A2"/>
    <w:rsid w:val="000B3AB8"/>
    <w:rsid w:val="000D49CF"/>
    <w:rsid w:val="00106A0B"/>
    <w:rsid w:val="00107117"/>
    <w:rsid w:val="00152F24"/>
    <w:rsid w:val="00162559"/>
    <w:rsid w:val="00442795"/>
    <w:rsid w:val="004F1A3A"/>
    <w:rsid w:val="00575585"/>
    <w:rsid w:val="00581C4F"/>
    <w:rsid w:val="005B039F"/>
    <w:rsid w:val="005E1AEC"/>
    <w:rsid w:val="005E66C2"/>
    <w:rsid w:val="00622859"/>
    <w:rsid w:val="006D6821"/>
    <w:rsid w:val="007C49DA"/>
    <w:rsid w:val="007D7E74"/>
    <w:rsid w:val="00873E8C"/>
    <w:rsid w:val="008A5513"/>
    <w:rsid w:val="008B62B2"/>
    <w:rsid w:val="009634E4"/>
    <w:rsid w:val="0096799A"/>
    <w:rsid w:val="00982BCF"/>
    <w:rsid w:val="009A009A"/>
    <w:rsid w:val="009A7BBB"/>
    <w:rsid w:val="00A3264F"/>
    <w:rsid w:val="00A36B7F"/>
    <w:rsid w:val="00AE3877"/>
    <w:rsid w:val="00AF4037"/>
    <w:rsid w:val="00B36BA2"/>
    <w:rsid w:val="00B70D4C"/>
    <w:rsid w:val="00D33DA5"/>
    <w:rsid w:val="00D741D7"/>
    <w:rsid w:val="00D74461"/>
    <w:rsid w:val="00DD1D5B"/>
    <w:rsid w:val="00DF562D"/>
    <w:rsid w:val="00E45B0F"/>
    <w:rsid w:val="00E72630"/>
    <w:rsid w:val="00EC64C4"/>
    <w:rsid w:val="00F127B6"/>
    <w:rsid w:val="00F65C30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9D08C"/>
  <w15:docId w15:val="{C4866327-09E0-4A44-A0D4-44C3308A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anc\AppData\Local\Packages\Microsoft.Office.Desktop_8wekyb3d8bbwe\LocalCache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F482B2000DC499DBA9E6E80CF467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1AE18-3979-4667-9116-56B9DE11819C}"/>
      </w:docPartPr>
      <w:docPartBody>
        <w:p w:rsidR="00D405AD" w:rsidRDefault="007479E4" w:rsidP="007479E4">
          <w:pPr>
            <w:pStyle w:val="5F482B2000DC499DBA9E6E80CF467E03"/>
          </w:pPr>
          <w:r>
            <w:t>Recipient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relines Script Bold">
    <w:altName w:val="Calibri"/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9E4"/>
    <w:rsid w:val="00140838"/>
    <w:rsid w:val="002652AD"/>
    <w:rsid w:val="007479E4"/>
    <w:rsid w:val="00B354A0"/>
    <w:rsid w:val="00B62A48"/>
    <w:rsid w:val="00D405AD"/>
    <w:rsid w:val="00DC11B3"/>
    <w:rsid w:val="00FF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8E74DB583344E09E4F4A624FCB0815">
    <w:name w:val="C88E74DB583344E09E4F4A624FCB0815"/>
  </w:style>
  <w:style w:type="paragraph" w:customStyle="1" w:styleId="6793F212C0464D1AA33D9B31582960D2">
    <w:name w:val="6793F212C0464D1AA33D9B31582960D2"/>
  </w:style>
  <w:style w:type="paragraph" w:customStyle="1" w:styleId="CE37234BB5E24D898920E1DA400056F4">
    <w:name w:val="CE37234BB5E24D898920E1DA400056F4"/>
  </w:style>
  <w:style w:type="paragraph" w:customStyle="1" w:styleId="456EA54EF9FE4602BFA6EA8A931E3C44">
    <w:name w:val="456EA54EF9FE4602BFA6EA8A931E3C44"/>
  </w:style>
  <w:style w:type="paragraph" w:customStyle="1" w:styleId="23DBD6B5A5BE475A8866D3A7F5141508">
    <w:name w:val="23DBD6B5A5BE475A8866D3A7F5141508"/>
  </w:style>
  <w:style w:type="paragraph" w:customStyle="1" w:styleId="705D8546BFDE4C519EAB2D5EE40A4C69">
    <w:name w:val="705D8546BFDE4C519EAB2D5EE40A4C69"/>
  </w:style>
  <w:style w:type="paragraph" w:customStyle="1" w:styleId="F4C4A4C1ADAB4708AADB1B699619B0B7">
    <w:name w:val="F4C4A4C1ADAB4708AADB1B699619B0B7"/>
  </w:style>
  <w:style w:type="paragraph" w:customStyle="1" w:styleId="54561CEDAA4A4320AD08B0F85E3D9A16">
    <w:name w:val="54561CEDAA4A4320AD08B0F85E3D9A16"/>
  </w:style>
  <w:style w:type="paragraph" w:customStyle="1" w:styleId="620CC37A2E0F40E787D33573A12B75B7">
    <w:name w:val="620CC37A2E0F40E787D33573A12B75B7"/>
  </w:style>
  <w:style w:type="paragraph" w:customStyle="1" w:styleId="D535BAF5D02C4C8780DAC612B5809380">
    <w:name w:val="D535BAF5D02C4C8780DAC612B5809380"/>
    <w:rsid w:val="007479E4"/>
  </w:style>
  <w:style w:type="paragraph" w:customStyle="1" w:styleId="E18BB3F5C37A4128AC10DABDCDFCCE85">
    <w:name w:val="E18BB3F5C37A4128AC10DABDCDFCCE85"/>
    <w:rsid w:val="007479E4"/>
  </w:style>
  <w:style w:type="paragraph" w:customStyle="1" w:styleId="B797AFA590A7489981DA4DBBFDB01F89">
    <w:name w:val="B797AFA590A7489981DA4DBBFDB01F89"/>
    <w:rsid w:val="007479E4"/>
  </w:style>
  <w:style w:type="paragraph" w:customStyle="1" w:styleId="8563BA1BD03A4757830DFBBEB8B7B5AA">
    <w:name w:val="8563BA1BD03A4757830DFBBEB8B7B5AA"/>
    <w:rsid w:val="007479E4"/>
  </w:style>
  <w:style w:type="paragraph" w:customStyle="1" w:styleId="9B48158A98FB4423846B546868BD2194">
    <w:name w:val="9B48158A98FB4423846B546868BD2194"/>
    <w:rsid w:val="007479E4"/>
  </w:style>
  <w:style w:type="paragraph" w:customStyle="1" w:styleId="C61933CDE56D4852AD27DAE1C060AE37">
    <w:name w:val="C61933CDE56D4852AD27DAE1C060AE37"/>
    <w:rsid w:val="007479E4"/>
  </w:style>
  <w:style w:type="paragraph" w:customStyle="1" w:styleId="71590C71797B4BF0925C350BB53E3F4D">
    <w:name w:val="71590C71797B4BF0925C350BB53E3F4D"/>
    <w:rsid w:val="007479E4"/>
  </w:style>
  <w:style w:type="paragraph" w:customStyle="1" w:styleId="F4AB71E13D024AE685D7CD452881C8EC">
    <w:name w:val="F4AB71E13D024AE685D7CD452881C8EC"/>
    <w:rsid w:val="007479E4"/>
  </w:style>
  <w:style w:type="paragraph" w:customStyle="1" w:styleId="3755D33780C547F29C28F2AD19E9CBC6">
    <w:name w:val="3755D33780C547F29C28F2AD19E9CBC6"/>
    <w:rsid w:val="007479E4"/>
  </w:style>
  <w:style w:type="paragraph" w:customStyle="1" w:styleId="AD3DEC277D9F4035A43650B82A32114A">
    <w:name w:val="AD3DEC277D9F4035A43650B82A32114A"/>
    <w:rsid w:val="007479E4"/>
  </w:style>
  <w:style w:type="paragraph" w:customStyle="1" w:styleId="C97BE63D24764755809FA25E9E685EE0">
    <w:name w:val="C97BE63D24764755809FA25E9E685EE0"/>
    <w:rsid w:val="007479E4"/>
  </w:style>
  <w:style w:type="paragraph" w:customStyle="1" w:styleId="8C58F80ACEC54759905B67FDFD8C12B2">
    <w:name w:val="8C58F80ACEC54759905B67FDFD8C12B2"/>
    <w:rsid w:val="007479E4"/>
  </w:style>
  <w:style w:type="paragraph" w:customStyle="1" w:styleId="91561B46C7994D72879CF28055AFE795">
    <w:name w:val="91561B46C7994D72879CF28055AFE795"/>
    <w:rsid w:val="007479E4"/>
  </w:style>
  <w:style w:type="paragraph" w:customStyle="1" w:styleId="FDB12CB75FBB4FA48EF26CE2D50EE9E7">
    <w:name w:val="FDB12CB75FBB4FA48EF26CE2D50EE9E7"/>
    <w:rsid w:val="007479E4"/>
  </w:style>
  <w:style w:type="paragraph" w:customStyle="1" w:styleId="DAA9ABAB131240D8AAF3C25567512F6E">
    <w:name w:val="DAA9ABAB131240D8AAF3C25567512F6E"/>
    <w:rsid w:val="007479E4"/>
  </w:style>
  <w:style w:type="paragraph" w:customStyle="1" w:styleId="F81E4326634C47A999A86434828917BA">
    <w:name w:val="F81E4326634C47A999A86434828917BA"/>
    <w:rsid w:val="007479E4"/>
  </w:style>
  <w:style w:type="paragraph" w:customStyle="1" w:styleId="4B7701E813E44A46912CDAD0F2C406CA">
    <w:name w:val="4B7701E813E44A46912CDAD0F2C406CA"/>
    <w:rsid w:val="007479E4"/>
  </w:style>
  <w:style w:type="paragraph" w:customStyle="1" w:styleId="DFFA62E7B5C44057810E7B3FD1E1BC1D">
    <w:name w:val="DFFA62E7B5C44057810E7B3FD1E1BC1D"/>
    <w:rsid w:val="007479E4"/>
  </w:style>
  <w:style w:type="paragraph" w:customStyle="1" w:styleId="A8A99B754887406E95C7FE3E8283D290">
    <w:name w:val="A8A99B754887406E95C7FE3E8283D290"/>
    <w:rsid w:val="007479E4"/>
  </w:style>
  <w:style w:type="paragraph" w:customStyle="1" w:styleId="FFD582FB4AC5496DAF32764F4ED66694">
    <w:name w:val="FFD582FB4AC5496DAF32764F4ED66694"/>
    <w:rsid w:val="007479E4"/>
  </w:style>
  <w:style w:type="paragraph" w:customStyle="1" w:styleId="2669F3593FFD4E9EAF2A7DA5D71EC1BD">
    <w:name w:val="2669F3593FFD4E9EAF2A7DA5D71EC1BD"/>
    <w:rsid w:val="007479E4"/>
  </w:style>
  <w:style w:type="paragraph" w:customStyle="1" w:styleId="E89D9E105A3546A79C14A1E77404F88C">
    <w:name w:val="E89D9E105A3546A79C14A1E77404F88C"/>
    <w:rsid w:val="007479E4"/>
  </w:style>
  <w:style w:type="paragraph" w:customStyle="1" w:styleId="C131E3CE076C4DD8A500C70A336CEDFE">
    <w:name w:val="C131E3CE076C4DD8A500C70A336CEDFE"/>
    <w:rsid w:val="007479E4"/>
  </w:style>
  <w:style w:type="paragraph" w:customStyle="1" w:styleId="5529490C8CD8428581CA4BF1818F41E3">
    <w:name w:val="5529490C8CD8428581CA4BF1818F41E3"/>
    <w:rsid w:val="007479E4"/>
  </w:style>
  <w:style w:type="paragraph" w:customStyle="1" w:styleId="1EB5467025164FEF9F5272128D3BABD9">
    <w:name w:val="1EB5467025164FEF9F5272128D3BABD9"/>
    <w:rsid w:val="007479E4"/>
  </w:style>
  <w:style w:type="paragraph" w:customStyle="1" w:styleId="5F482B2000DC499DBA9E6E80CF467E03">
    <w:name w:val="5F482B2000DC499DBA9E6E80CF467E03"/>
    <w:rsid w:val="007479E4"/>
  </w:style>
  <w:style w:type="paragraph" w:customStyle="1" w:styleId="B88F00E5305043D99B304058EEC4A2E0">
    <w:name w:val="B88F00E5305043D99B304058EEC4A2E0"/>
    <w:rsid w:val="007479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102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Bianca Beer</dc:creator>
  <cp:keywords/>
  <cp:lastModifiedBy>Bianca Beer</cp:lastModifiedBy>
  <cp:revision>7</cp:revision>
  <dcterms:created xsi:type="dcterms:W3CDTF">2020-07-20T17:59:00Z</dcterms:created>
  <dcterms:modified xsi:type="dcterms:W3CDTF">2020-07-27T17:23:00Z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